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090D66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090D66" w:rsidRPr="007143BE" w:rsidRDefault="00090D66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090D66" w:rsidRPr="007143BE" w:rsidRDefault="00090D66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2 בדצמבר 2010</w:t>
            </w:r>
          </w:p>
        </w:tc>
      </w:tr>
    </w:tbl>
    <w:p w:rsidR="00090D66" w:rsidRDefault="00090D66" w:rsidP="00E75D0F">
      <w:pPr>
        <w:bidi/>
        <w:rPr>
          <w:rFonts w:ascii="Arial" w:hAnsi="Arial" w:cs="Arial"/>
          <w:sz w:val="20"/>
          <w:szCs w:val="20"/>
          <w:rtl/>
        </w:rPr>
      </w:pPr>
    </w:p>
    <w:p w:rsidR="00090D66" w:rsidRDefault="00090D66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090D66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090D66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090D66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2.12.2010</w:t>
            </w:r>
          </w:p>
        </w:tc>
      </w:tr>
    </w:tbl>
    <w:p w:rsidR="00090D66" w:rsidRDefault="00090D66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90D66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90D66" w:rsidRPr="00813E93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090D66" w:rsidRPr="00813E93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90D66" w:rsidRPr="002A5F9B" w:rsidRDefault="00090D66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090D66" w:rsidRDefault="00090D6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090D66" w:rsidRDefault="00090D6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426.55pt;margin-top:2.6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<v:textbox>
              <w:txbxContent>
                <w:p w:rsidR="00090D66" w:rsidRPr="004E5FA3" w:rsidRDefault="00090D66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090D66" w:rsidRPr="00813E93" w:rsidRDefault="00090D6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90D66" w:rsidRPr="00E75D0F" w:rsidTr="00E75D0F">
        <w:tc>
          <w:tcPr>
            <w:tcW w:w="9178" w:type="dxa"/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90D66" w:rsidRPr="00E75D0F" w:rsidTr="00E75D0F">
        <w:tc>
          <w:tcPr>
            <w:tcW w:w="9178" w:type="dxa"/>
          </w:tcPr>
          <w:p w:rsidR="00090D66" w:rsidRPr="00E75D0F" w:rsidRDefault="00090D66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</w:p>
        </w:tc>
      </w:tr>
    </w:tbl>
    <w:p w:rsidR="00090D66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94.9pt;margin-top:3.95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<v:textbox>
              <w:txbxContent>
                <w:p w:rsidR="00090D66" w:rsidRPr="004E5FA3" w:rsidRDefault="00090D66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090D66" w:rsidRPr="00813E93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/>
      </w:tblPr>
      <w:tblGrid>
        <w:gridCol w:w="3085"/>
        <w:gridCol w:w="2977"/>
        <w:gridCol w:w="3116"/>
      </w:tblGrid>
      <w:tr w:rsidR="00090D66" w:rsidRPr="00813E93" w:rsidTr="00B87D44">
        <w:tc>
          <w:tcPr>
            <w:tcW w:w="3085" w:type="dxa"/>
          </w:tcPr>
          <w:p w:rsidR="00090D66" w:rsidRPr="00813E93" w:rsidRDefault="00090D6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Text Box 2" o:spid="_x0000_s1028" type="#_x0000_t202" style="position:absolute;left:0;text-align:left;margin-left:240.9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<v:textbox>
                    <w:txbxContent>
                      <w:p w:rsidR="00090D66" w:rsidRPr="004E5FA3" w:rsidRDefault="00090D66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<v:textbox>
                    <w:txbxContent>
                      <w:p w:rsidR="00090D66" w:rsidRPr="004E5FA3" w:rsidRDefault="00090D66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90D66" w:rsidRPr="00813E93" w:rsidRDefault="00090D6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90D66" w:rsidRPr="00813E93" w:rsidRDefault="00090D6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090D66" w:rsidRPr="00813E93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090D6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0D66" w:rsidRPr="00E75D0F" w:rsidRDefault="00090D66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090D6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0D66" w:rsidRPr="001469C7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090D6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08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<v:textbox>
                    <w:txbxContent>
                      <w:p w:rsidR="00090D66" w:rsidRPr="004E5FA3" w:rsidRDefault="00090D66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90D6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1,097,689</w:t>
            </w:r>
          </w:p>
        </w:tc>
      </w:tr>
      <w:tr w:rsidR="00090D6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0D66" w:rsidRPr="00E75D0F" w:rsidRDefault="00090D66" w:rsidP="001E6F5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.2011</w:t>
            </w:r>
          </w:p>
        </w:tc>
      </w:tr>
    </w:tbl>
    <w:p w:rsidR="00090D66" w:rsidRDefault="00090D66" w:rsidP="00E75D0F">
      <w:pPr>
        <w:bidi/>
        <w:rPr>
          <w:rFonts w:ascii="Arial" w:hAnsi="Arial" w:cs="Arial"/>
          <w:bCs/>
          <w:rtl/>
        </w:rPr>
      </w:pPr>
    </w:p>
    <w:p w:rsidR="00090D66" w:rsidRPr="00BD3C63" w:rsidRDefault="00090D66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090D66" w:rsidRDefault="00090D66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90D66" w:rsidRPr="00E75D0F" w:rsidTr="00661651">
        <w:tc>
          <w:tcPr>
            <w:tcW w:w="8522" w:type="dxa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Classic Federation for Adabas, DB2 &amp; 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090D66" w:rsidRPr="00813E93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090D66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90D66" w:rsidRDefault="00090D66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090D66" w:rsidRDefault="00090D6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090D66" w:rsidRPr="00E75D0F" w:rsidTr="00E75D0F">
        <w:tc>
          <w:tcPr>
            <w:tcW w:w="2698" w:type="dxa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090D66" w:rsidRPr="00E75D0F" w:rsidRDefault="00090D66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</w:t>
            </w:r>
          </w:p>
        </w:tc>
        <w:tc>
          <w:tcPr>
            <w:tcW w:w="2700" w:type="dxa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90D66" w:rsidRPr="00E75D0F" w:rsidTr="00E75D0F">
        <w:tc>
          <w:tcPr>
            <w:tcW w:w="2698" w:type="dxa"/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090D66" w:rsidRPr="00E75D0F" w:rsidRDefault="00090D6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090D66" w:rsidRDefault="00090D66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090D66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0D66" w:rsidRDefault="00090D66">
      <w:r>
        <w:separator/>
      </w:r>
    </w:p>
  </w:endnote>
  <w:endnote w:type="continuationSeparator" w:id="1">
    <w:p w:rsidR="00090D66" w:rsidRDefault="00090D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0D66" w:rsidRDefault="00090D66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90D66" w:rsidRDefault="00090D66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90D66" w:rsidRDefault="00090D66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90D66" w:rsidRPr="000A6440" w:rsidRDefault="00090D66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0D66" w:rsidRDefault="00090D66">
      <w:r>
        <w:separator/>
      </w:r>
    </w:p>
  </w:footnote>
  <w:footnote w:type="continuationSeparator" w:id="1">
    <w:p w:rsidR="00090D66" w:rsidRDefault="00090D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090D66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090D66" w:rsidRDefault="00090D66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90D66" w:rsidRDefault="00090D66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90D66" w:rsidRDefault="00090D66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090D66" w:rsidRDefault="00090D66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C25C34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5.75pt;visibility:visible">
                <v:imagedata r:id="rId1" o:title=""/>
              </v:shape>
            </w:pict>
          </w:r>
        </w:p>
      </w:tc>
    </w:tr>
  </w:tbl>
  <w:p w:rsidR="00090D66" w:rsidRPr="00AA4CCB" w:rsidRDefault="00090D66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83A74"/>
    <w:rsid w:val="00090D66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E6F57"/>
    <w:rsid w:val="001F3984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3150C9"/>
    <w:rsid w:val="003336E5"/>
    <w:rsid w:val="003522FD"/>
    <w:rsid w:val="00354773"/>
    <w:rsid w:val="00374FF6"/>
    <w:rsid w:val="00384850"/>
    <w:rsid w:val="00385CFC"/>
    <w:rsid w:val="003C3261"/>
    <w:rsid w:val="003C34EE"/>
    <w:rsid w:val="003D5897"/>
    <w:rsid w:val="003E15EE"/>
    <w:rsid w:val="003E44F8"/>
    <w:rsid w:val="003E7F41"/>
    <w:rsid w:val="003F220D"/>
    <w:rsid w:val="00457D36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D6E67"/>
    <w:rsid w:val="004E5223"/>
    <w:rsid w:val="004E5FA3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73947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96814"/>
    <w:rsid w:val="007C3AEF"/>
    <w:rsid w:val="007E6DA4"/>
    <w:rsid w:val="007F28EB"/>
    <w:rsid w:val="00813E93"/>
    <w:rsid w:val="00830AC0"/>
    <w:rsid w:val="008328A8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4B25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BF087D"/>
    <w:rsid w:val="00C1240F"/>
    <w:rsid w:val="00C15008"/>
    <w:rsid w:val="00C242BE"/>
    <w:rsid w:val="00C25C34"/>
    <w:rsid w:val="00C26B2E"/>
    <w:rsid w:val="00C449F1"/>
    <w:rsid w:val="00C56261"/>
    <w:rsid w:val="00C7701D"/>
    <w:rsid w:val="00C90284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31E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B2E12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5C34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5C34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76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2</TotalTime>
  <Pages>2</Pages>
  <Words>248</Words>
  <Characters>1240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3</cp:revision>
  <cp:lastPrinted>2010-12-07T11:33:00Z</cp:lastPrinted>
  <dcterms:created xsi:type="dcterms:W3CDTF">2010-12-07T11:34:00Z</dcterms:created>
  <dcterms:modified xsi:type="dcterms:W3CDTF">2010-12-08T07:07:00Z</dcterms:modified>
</cp:coreProperties>
</file>