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1682"/>
      </w:tblGrid>
      <w:tr w:rsidR="00090D66" w:rsidTr="007143B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090D66" w:rsidRPr="007143BE" w:rsidRDefault="00090D66" w:rsidP="007143BE">
            <w:pPr>
              <w:bidi/>
              <w:rPr>
                <w:rFonts w:ascii="Arial" w:hAnsi="Arial" w:cs="Arial"/>
                <w:sz w:val="20"/>
                <w:szCs w:val="20"/>
              </w:rPr>
            </w:pPr>
            <w:r w:rsidRPr="007143BE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090D66" w:rsidRPr="007143BE" w:rsidRDefault="00090D66" w:rsidP="007143BE">
            <w:pPr>
              <w:bidi/>
              <w:rPr>
                <w:rFonts w:ascii="Arial" w:hAnsi="Arial" w:cs="Arial"/>
                <w:sz w:val="20"/>
                <w:szCs w:val="20"/>
              </w:rPr>
            </w:pPr>
            <w:r w:rsidRPr="007143BE">
              <w:rPr>
                <w:rFonts w:ascii="Arial" w:hAnsi="Arial" w:cs="Arial"/>
                <w:sz w:val="20"/>
                <w:szCs w:val="20"/>
                <w:rtl/>
              </w:rPr>
              <w:t>2 בדצמבר 2010</w:t>
            </w:r>
          </w:p>
        </w:tc>
      </w:tr>
    </w:tbl>
    <w:p w:rsidR="00090D66" w:rsidRDefault="00090D66" w:rsidP="00E75D0F">
      <w:pPr>
        <w:bidi/>
        <w:rPr>
          <w:rFonts w:ascii="Arial" w:hAnsi="Arial" w:cs="Arial"/>
          <w:sz w:val="20"/>
          <w:szCs w:val="20"/>
          <w:rtl/>
        </w:rPr>
      </w:pPr>
    </w:p>
    <w:p w:rsidR="00090D66" w:rsidRDefault="00090D66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2694"/>
      </w:tblGrid>
      <w:tr w:rsidR="00090D66" w:rsidRPr="00E75D0F" w:rsidTr="00B87D44">
        <w:trPr>
          <w:trHeight w:val="350"/>
        </w:trPr>
        <w:tc>
          <w:tcPr>
            <w:tcW w:w="1842" w:type="dxa"/>
            <w:shd w:val="clear" w:color="auto" w:fill="E6E6E6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090D66" w:rsidRPr="00E75D0F" w:rsidTr="00B87D44">
        <w:trPr>
          <w:trHeight w:val="361"/>
        </w:trPr>
        <w:tc>
          <w:tcPr>
            <w:tcW w:w="1842" w:type="dxa"/>
            <w:shd w:val="clear" w:color="auto" w:fill="E6E6E6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090D66" w:rsidRPr="00E75D0F" w:rsidTr="00B87D44">
        <w:trPr>
          <w:trHeight w:val="370"/>
        </w:trPr>
        <w:tc>
          <w:tcPr>
            <w:tcW w:w="1842" w:type="dxa"/>
            <w:shd w:val="clear" w:color="auto" w:fill="E6E6E6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2.12.2010</w:t>
            </w:r>
          </w:p>
        </w:tc>
      </w:tr>
    </w:tbl>
    <w:p w:rsidR="00090D66" w:rsidRDefault="00090D66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090D66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90D66" w:rsidRPr="00813E93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090D66" w:rsidRPr="00813E93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090D66" w:rsidRPr="002A5F9B" w:rsidRDefault="00090D66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090D66" w:rsidRDefault="00090D66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090D66" w:rsidRDefault="00090D66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426.55pt;margin-top:2.6pt;width:27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" filled="f" stroked="f">
            <v:textbox>
              <w:txbxContent>
                <w:p w:rsidR="00090D66" w:rsidRPr="004E5FA3" w:rsidRDefault="00090D66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090D66" w:rsidRPr="00813E93" w:rsidRDefault="00090D66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090D66" w:rsidRPr="00E75D0F" w:rsidTr="00E75D0F">
        <w:tc>
          <w:tcPr>
            <w:tcW w:w="9178" w:type="dxa"/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90D66" w:rsidRPr="00E75D0F" w:rsidTr="00E75D0F">
        <w:tc>
          <w:tcPr>
            <w:tcW w:w="9178" w:type="dxa"/>
          </w:tcPr>
          <w:p w:rsidR="00090D66" w:rsidRPr="00E75D0F" w:rsidRDefault="00090D66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כתשתית ליישומים עבור המשרד. כדי לתפעל את המחשב נדרשות תוכנות תשתית של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להפעלת המחשב שיש לשוכרן מהחברה.</w:t>
            </w:r>
          </w:p>
        </w:tc>
      </w:tr>
    </w:tbl>
    <w:p w:rsidR="00090D66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Text Box 6" o:spid="_x0000_s1027" type="#_x0000_t202" style="position:absolute;left:0;text-align:left;margin-left:94.9pt;margin-top:3.95pt;width:27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" filled="f" stroked="f">
            <v:textbox>
              <w:txbxContent>
                <w:p w:rsidR="00090D66" w:rsidRPr="004E5FA3" w:rsidRDefault="00090D66" w:rsidP="00E75D0F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090D66" w:rsidRPr="00813E93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/>
      </w:tblPr>
      <w:tblGrid>
        <w:gridCol w:w="3085"/>
        <w:gridCol w:w="2977"/>
        <w:gridCol w:w="3116"/>
      </w:tblGrid>
      <w:tr w:rsidR="00090D66" w:rsidRPr="00813E93" w:rsidTr="00B87D44">
        <w:tc>
          <w:tcPr>
            <w:tcW w:w="3085" w:type="dxa"/>
          </w:tcPr>
          <w:p w:rsidR="00090D66" w:rsidRPr="00813E93" w:rsidRDefault="00090D66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 id="Text Box 2" o:spid="_x0000_s1028" type="#_x0000_t202" style="position:absolute;left:0;text-align:left;margin-left:240.9pt;margin-top:12.05pt;width:27pt;height:1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B0Fu2DdAAAA&#10;CQEAAA8AAAAAAAAAAAAAAAAADwUAAGRycy9kb3ducmV2LnhtbFBLBQYAAAAABAAEAPMAAAAZBgAA&#10;AAA=&#10;" filled="f" stroked="f">
                  <v:textbox>
                    <w:txbxContent>
                      <w:p w:rsidR="00090D66" w:rsidRPr="004E5FA3" w:rsidRDefault="00090D66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Text Box 5" o:spid="_x0000_s1029" type="#_x0000_t202" style="position:absolute;left:0;text-align:left;margin-left:438.9pt;margin-top:10.4pt;width:27pt;height:1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<v:textbox>
                    <w:txbxContent>
                      <w:p w:rsidR="00090D66" w:rsidRPr="004E5FA3" w:rsidRDefault="00090D66" w:rsidP="00E75D0F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090D66" w:rsidRPr="00813E93" w:rsidRDefault="00090D66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090D66" w:rsidRPr="00813E93" w:rsidRDefault="00090D66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090D66" w:rsidRPr="00813E93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15"/>
        <w:gridCol w:w="3114"/>
        <w:gridCol w:w="2793"/>
      </w:tblGrid>
      <w:tr w:rsidR="00090D66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66" w:rsidRPr="00E75D0F" w:rsidRDefault="00090D66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</w:t>
            </w:r>
          </w:p>
        </w:tc>
      </w:tr>
      <w:tr w:rsidR="00090D66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66" w:rsidRPr="001469C7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1469C7">
              <w:rPr>
                <w:rFonts w:ascii="Arial" w:hAnsi="Arial" w:cs="Arial"/>
                <w:b/>
                <w:sz w:val="22"/>
                <w:szCs w:val="22"/>
                <w:rtl/>
              </w:rPr>
              <w:t>510067333</w:t>
            </w:r>
          </w:p>
        </w:tc>
      </w:tr>
      <w:tr w:rsidR="00090D66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w:pict>
                <v:shape id="Text Box 3" o:spid="_x0000_s1030" type="#_x0000_t202" style="position:absolute;left:0;text-align:left;margin-left:108pt;margin-top:-.6pt;width:27pt;height:18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nkhiCd4A&#10;AAAJAQAADwAAAAAAAAAAAAAAAAAQBQAAZHJzL2Rvd25yZXYueG1sUEsFBgAAAAAEAAQA8wAAABsG&#10;AAAAAA==&#10;" filled="f" stroked="f">
                  <v:textbox>
                    <w:txbxContent>
                      <w:p w:rsidR="00090D66" w:rsidRPr="004E5FA3" w:rsidRDefault="00090D66" w:rsidP="00E75D0F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090D66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1469C7">
              <w:rPr>
                <w:rFonts w:ascii="Arial" w:hAnsi="Arial" w:cs="Arial"/>
                <w:b/>
                <w:sz w:val="22"/>
                <w:szCs w:val="22"/>
                <w:rtl/>
              </w:rPr>
              <w:t>1,097,689</w:t>
            </w:r>
          </w:p>
        </w:tc>
      </w:tr>
      <w:tr w:rsidR="00090D66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66" w:rsidRPr="00E75D0F" w:rsidRDefault="00090D66" w:rsidP="001E6F57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1.1.20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3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.1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.2011</w:t>
            </w:r>
          </w:p>
        </w:tc>
      </w:tr>
    </w:tbl>
    <w:p w:rsidR="00090D66" w:rsidRDefault="00090D66" w:rsidP="00E75D0F">
      <w:pPr>
        <w:bidi/>
        <w:rPr>
          <w:rFonts w:ascii="Arial" w:hAnsi="Arial" w:cs="Arial"/>
          <w:bCs/>
          <w:rtl/>
        </w:rPr>
      </w:pPr>
    </w:p>
    <w:p w:rsidR="00090D66" w:rsidRPr="00BD3C63" w:rsidRDefault="00090D66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090D66" w:rsidRDefault="00090D66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090D66" w:rsidRPr="00E75D0F" w:rsidTr="00661651">
        <w:tc>
          <w:tcPr>
            <w:tcW w:w="8522" w:type="dxa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של תוכנות התשתית הנדרשות (מערכת הפעלה </w:t>
            </w:r>
            <w:r>
              <w:rPr>
                <w:rFonts w:ascii="Arial" w:hAnsi="Arial" w:cs="Arial"/>
                <w:b/>
                <w:sz w:val="22"/>
                <w:szCs w:val="22"/>
              </w:rPr>
              <w:t>z/OS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CICS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COBOL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DB2 UDB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DITTO/ESA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PSF V4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>Classic Federation for Adabas, DB2 &amp; VSAM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) והספק היחיד שניתן לשכור ממנו את התוכנות הללו.</w:t>
            </w:r>
          </w:p>
        </w:tc>
      </w:tr>
    </w:tbl>
    <w:p w:rsidR="00090D66" w:rsidRPr="00813E93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090D66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090D66" w:rsidRDefault="00090D66" w:rsidP="00B87D4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090D66" w:rsidRDefault="00090D6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7"/>
        <w:gridCol w:w="3301"/>
        <w:gridCol w:w="2604"/>
      </w:tblGrid>
      <w:tr w:rsidR="00090D66" w:rsidRPr="00E75D0F" w:rsidTr="00E75D0F">
        <w:tc>
          <w:tcPr>
            <w:tcW w:w="2698" w:type="dxa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090D66" w:rsidRPr="00E75D0F" w:rsidRDefault="00090D66" w:rsidP="00B87D4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תוכנה</w:t>
            </w:r>
          </w:p>
        </w:tc>
        <w:tc>
          <w:tcPr>
            <w:tcW w:w="2700" w:type="dxa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90D66" w:rsidRPr="00E75D0F" w:rsidTr="00E75D0F">
        <w:tc>
          <w:tcPr>
            <w:tcW w:w="2698" w:type="dxa"/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090D66" w:rsidRPr="00E75D0F" w:rsidRDefault="00090D66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090D66" w:rsidRDefault="00090D66" w:rsidP="00B87D44">
      <w:pPr>
        <w:bidi/>
        <w:rPr>
          <w:rFonts w:ascii="Arial" w:hAnsi="Arial" w:cs="Arial"/>
          <w:b/>
          <w:sz w:val="22"/>
          <w:szCs w:val="22"/>
          <w:rtl/>
        </w:rPr>
      </w:pPr>
    </w:p>
    <w:sectPr w:rsidR="00090D66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D66" w:rsidRDefault="00090D66">
      <w:r>
        <w:separator/>
      </w:r>
    </w:p>
  </w:endnote>
  <w:endnote w:type="continuationSeparator" w:id="1">
    <w:p w:rsidR="00090D66" w:rsidRDefault="00090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D66" w:rsidRDefault="00090D66" w:rsidP="00AA4CCB">
    <w:pPr>
      <w:pStyle w:val="a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>
      <w:rPr>
        <w:rFonts w:ascii="Tahoma" w:hAnsi="Tahoma" w:cs="Tahoma"/>
        <w:bCs/>
        <w:noProof/>
        <w:color w:val="000080"/>
        <w:sz w:val="16"/>
        <w:szCs w:val="16"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90D66" w:rsidRDefault="00090D66" w:rsidP="00AA4CCB">
    <w:pPr>
      <w:pStyle w:val="a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90D66" w:rsidRDefault="00090D66" w:rsidP="00AA4CCB">
    <w:pPr>
      <w:pStyle w:val="Footer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90D66" w:rsidRPr="000A6440" w:rsidRDefault="00090D66" w:rsidP="000A6440">
    <w:pPr>
      <w:pStyle w:val="Footer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D66" w:rsidRDefault="00090D66">
      <w:r>
        <w:separator/>
      </w:r>
    </w:p>
  </w:footnote>
  <w:footnote w:type="continuationSeparator" w:id="1">
    <w:p w:rsidR="00090D66" w:rsidRDefault="00090D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153"/>
      <w:gridCol w:w="4261"/>
    </w:tblGrid>
    <w:tr w:rsidR="00090D66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090D66" w:rsidRDefault="00090D66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90D66" w:rsidRDefault="00090D66" w:rsidP="001F3984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90D66" w:rsidRDefault="00090D66" w:rsidP="00AA4CCB">
          <w:pPr>
            <w:pStyle w:val="a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090D66" w:rsidRDefault="00090D66" w:rsidP="00AA4CCB">
          <w:pPr>
            <w:pStyle w:val="a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 w:rsidRPr="00C25C34">
            <w:rPr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logo_system" style="width:52.5pt;height:45.75pt;visibility:visible">
                <v:imagedata r:id="rId1" o:title=""/>
              </v:shape>
            </w:pict>
          </w:r>
        </w:p>
      </w:tc>
    </w:tr>
  </w:tbl>
  <w:p w:rsidR="00090D66" w:rsidRPr="00AA4CCB" w:rsidRDefault="00090D66" w:rsidP="00AA4C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6318"/>
    <w:rsid w:val="00037CC7"/>
    <w:rsid w:val="00043334"/>
    <w:rsid w:val="00044305"/>
    <w:rsid w:val="00047E85"/>
    <w:rsid w:val="00056BD8"/>
    <w:rsid w:val="00064E96"/>
    <w:rsid w:val="000731A7"/>
    <w:rsid w:val="000739AB"/>
    <w:rsid w:val="0008299D"/>
    <w:rsid w:val="00083A74"/>
    <w:rsid w:val="00090D66"/>
    <w:rsid w:val="000955E1"/>
    <w:rsid w:val="000A6440"/>
    <w:rsid w:val="000C590E"/>
    <w:rsid w:val="000D07DE"/>
    <w:rsid w:val="001245A3"/>
    <w:rsid w:val="001469C7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E6F57"/>
    <w:rsid w:val="001F3984"/>
    <w:rsid w:val="00212AF9"/>
    <w:rsid w:val="002257CF"/>
    <w:rsid w:val="002527BF"/>
    <w:rsid w:val="002650AB"/>
    <w:rsid w:val="00265C2E"/>
    <w:rsid w:val="00277F6A"/>
    <w:rsid w:val="002A133E"/>
    <w:rsid w:val="002A5F9B"/>
    <w:rsid w:val="002B54B3"/>
    <w:rsid w:val="002C2287"/>
    <w:rsid w:val="003150C9"/>
    <w:rsid w:val="003336E5"/>
    <w:rsid w:val="003522FD"/>
    <w:rsid w:val="00354773"/>
    <w:rsid w:val="00374FF6"/>
    <w:rsid w:val="00384850"/>
    <w:rsid w:val="00385CFC"/>
    <w:rsid w:val="003C3261"/>
    <w:rsid w:val="003C34EE"/>
    <w:rsid w:val="003D5897"/>
    <w:rsid w:val="003E15EE"/>
    <w:rsid w:val="003E44F8"/>
    <w:rsid w:val="003E7F41"/>
    <w:rsid w:val="003F220D"/>
    <w:rsid w:val="00457D36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D6E67"/>
    <w:rsid w:val="004E5223"/>
    <w:rsid w:val="004E5FA3"/>
    <w:rsid w:val="005230E9"/>
    <w:rsid w:val="0054012B"/>
    <w:rsid w:val="00546B53"/>
    <w:rsid w:val="0055401D"/>
    <w:rsid w:val="0055709B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73947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43BE"/>
    <w:rsid w:val="00716817"/>
    <w:rsid w:val="00736D18"/>
    <w:rsid w:val="007374D4"/>
    <w:rsid w:val="00746C65"/>
    <w:rsid w:val="0075740F"/>
    <w:rsid w:val="00796814"/>
    <w:rsid w:val="007C3AEF"/>
    <w:rsid w:val="007E6DA4"/>
    <w:rsid w:val="007F28EB"/>
    <w:rsid w:val="00813E93"/>
    <w:rsid w:val="00830AC0"/>
    <w:rsid w:val="008328A8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4B25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7791B"/>
    <w:rsid w:val="00AA4CCB"/>
    <w:rsid w:val="00AD5096"/>
    <w:rsid w:val="00AD6E2D"/>
    <w:rsid w:val="00B16512"/>
    <w:rsid w:val="00B2170C"/>
    <w:rsid w:val="00B50F29"/>
    <w:rsid w:val="00B6079A"/>
    <w:rsid w:val="00B63BF8"/>
    <w:rsid w:val="00B84CBB"/>
    <w:rsid w:val="00B87D44"/>
    <w:rsid w:val="00BA04CA"/>
    <w:rsid w:val="00BA05F4"/>
    <w:rsid w:val="00BA2A50"/>
    <w:rsid w:val="00BD3C63"/>
    <w:rsid w:val="00BF087D"/>
    <w:rsid w:val="00C1240F"/>
    <w:rsid w:val="00C15008"/>
    <w:rsid w:val="00C242BE"/>
    <w:rsid w:val="00C25C34"/>
    <w:rsid w:val="00C26B2E"/>
    <w:rsid w:val="00C449F1"/>
    <w:rsid w:val="00C56261"/>
    <w:rsid w:val="00C7701D"/>
    <w:rsid w:val="00C90284"/>
    <w:rsid w:val="00CA4871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31E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B2E12"/>
    <w:rsid w:val="00EC1EFD"/>
    <w:rsid w:val="00ED6318"/>
    <w:rsid w:val="00EE0A78"/>
    <w:rsid w:val="00F02D21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E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uiPriority w:val="99"/>
    <w:rsid w:val="00AA4C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סגנון"/>
    <w:basedOn w:val="Normal"/>
    <w:next w:val="Footer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Header">
    <w:name w:val="header"/>
    <w:basedOn w:val="Normal"/>
    <w:link w:val="Head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5C3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5C34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A4CC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76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</TotalTime>
  <Pages>2</Pages>
  <Words>248</Words>
  <Characters>1240</Characters>
  <Application>Microsoft Office Outlook</Application>
  <DocSecurity>0</DocSecurity>
  <Lines>0</Lines>
  <Paragraphs>0</Paragraphs>
  <ScaleCrop>false</ScaleCrop>
  <Company>hhh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kl424</cp:lastModifiedBy>
  <cp:revision>3</cp:revision>
  <cp:lastPrinted>2010-12-07T11:33:00Z</cp:lastPrinted>
  <dcterms:created xsi:type="dcterms:W3CDTF">2010-12-07T11:34:00Z</dcterms:created>
  <dcterms:modified xsi:type="dcterms:W3CDTF">2010-12-08T07:07:00Z</dcterms:modified>
</cp:coreProperties>
</file>